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FB0" w:rsidRDefault="00300FB0" w:rsidP="00072A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01599</w:t>
      </w:r>
      <w:r w:rsidRPr="00072A51">
        <w:rPr>
          <w:rFonts w:hint="eastAsia"/>
          <w:b/>
          <w:sz w:val="32"/>
          <w:szCs w:val="32"/>
        </w:rPr>
        <w:t>《</w:t>
      </w:r>
      <w:r>
        <w:rPr>
          <w:rFonts w:hint="eastAsia"/>
          <w:b/>
          <w:sz w:val="32"/>
          <w:szCs w:val="32"/>
        </w:rPr>
        <w:t>现代汉语（</w:t>
      </w:r>
      <w:r>
        <w:rPr>
          <w:b/>
          <w:sz w:val="32"/>
          <w:szCs w:val="32"/>
        </w:rPr>
        <w:t>1</w:t>
      </w:r>
      <w:r>
        <w:rPr>
          <w:rFonts w:hint="eastAsia"/>
          <w:b/>
          <w:sz w:val="32"/>
          <w:szCs w:val="32"/>
        </w:rPr>
        <w:t>）</w:t>
      </w:r>
      <w:r w:rsidRPr="00072A51">
        <w:rPr>
          <w:rFonts w:hint="eastAsia"/>
          <w:b/>
          <w:sz w:val="32"/>
          <w:szCs w:val="32"/>
        </w:rPr>
        <w:t>》导学方案</w:t>
      </w:r>
    </w:p>
    <w:p w:rsidR="00300FB0" w:rsidRDefault="00300FB0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300FB0" w:rsidRPr="00B4326A" w:rsidRDefault="00300FB0" w:rsidP="00B4326A">
      <w:pPr>
        <w:pStyle w:val="ListParagraph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300FB0" w:rsidRPr="00391445" w:rsidRDefault="00300FB0" w:rsidP="00B4326A">
      <w:pPr>
        <w:ind w:left="420"/>
        <w:jc w:val="left"/>
        <w:rPr>
          <w:rFonts w:ascii="Helvetica" w:hAnsi="Helvetica"/>
          <w:color w:val="FF0000"/>
          <w:sz w:val="28"/>
          <w:szCs w:val="28"/>
        </w:rPr>
      </w:pPr>
      <w:r w:rsidRPr="00391445">
        <w:rPr>
          <w:rFonts w:ascii="Helvetica" w:hAnsi="Helvetica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207pt">
            <v:imagedata r:id="rId7" o:title=""/>
          </v:shape>
        </w:pict>
      </w:r>
    </w:p>
    <w:p w:rsidR="00300FB0" w:rsidRPr="00B4326A" w:rsidRDefault="00300FB0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391445">
        <w:rPr>
          <w:rFonts w:ascii="Helvetica" w:hAnsi="Helvetica"/>
          <w:b/>
          <w:color w:val="333333"/>
          <w:sz w:val="28"/>
          <w:szCs w:val="28"/>
        </w:rPr>
        <w:pict>
          <v:shape id="_x0000_i1026" type="#_x0000_t75" style="width:387.75pt;height:388.5pt">
            <v:imagedata r:id="rId8" o:title=""/>
          </v:shape>
        </w:pic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300FB0" w:rsidRDefault="00300FB0" w:rsidP="00B4326A">
      <w:pPr>
        <w:ind w:left="420"/>
        <w:jc w:val="left"/>
      </w:pPr>
      <w:r>
        <w:rPr>
          <w:rFonts w:ascii="Helvetica" w:hAnsi="Helvetic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300FB0" w:rsidRDefault="00300FB0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 w:rsidRPr="00743AC9">
        <w:rPr>
          <w:noProof/>
        </w:rPr>
        <w:pict>
          <v:shape id="图片 3" o:spid="_x0000_i1027" type="#_x0000_t75" style="width:413.25pt;height:177.75pt;visibility:visible">
            <v:imagedata r:id="rId9" o:title=""/>
          </v:shape>
        </w:pict>
      </w:r>
    </w:p>
    <w:p w:rsidR="00300FB0" w:rsidRPr="00C37A11" w:rsidRDefault="00300FB0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Pr="00C37A11">
        <w:rPr>
          <w:rFonts w:ascii="Helvetica" w:hAnsi="Helvetica"/>
          <w:color w:val="333333"/>
          <w:sz w:val="28"/>
          <w:szCs w:val="28"/>
        </w:rPr>
        <w:t>13</w:t>
      </w:r>
      <w:r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Pr="00C37A11">
        <w:rPr>
          <w:rFonts w:ascii="Helvetica" w:hAnsi="Helvetica"/>
          <w:color w:val="333333"/>
          <w:sz w:val="28"/>
          <w:szCs w:val="28"/>
        </w:rPr>
        <w:t>8</w:t>
      </w:r>
      <w:r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300FB0" w:rsidRDefault="00300FB0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 w:rsidRPr="00743AC9">
        <w:rPr>
          <w:noProof/>
        </w:rPr>
        <w:pict>
          <v:shape id="图片 2" o:spid="_x0000_i1028" type="#_x0000_t75" style="width:414pt;height:131.25pt;visibility:visible">
            <v:imagedata r:id="rId10" o:title=""/>
          </v:shape>
        </w:pict>
      </w:r>
    </w:p>
    <w:p w:rsidR="00300FB0" w:rsidRDefault="00300FB0" w:rsidP="00575FAF">
      <w:pPr>
        <w:rPr>
          <w:rFonts w:ascii="Helvetica" w:hAnsi="Helvetica"/>
          <w:color w:val="333333"/>
          <w:sz w:val="28"/>
          <w:szCs w:val="28"/>
        </w:rPr>
      </w:pPr>
    </w:p>
    <w:p w:rsidR="00300FB0" w:rsidRPr="00B4326A" w:rsidRDefault="00300FB0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300FB0" w:rsidRPr="00B4326A" w:rsidRDefault="00300FB0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Pr="00B4326A">
        <w:rPr>
          <w:rFonts w:ascii="Helvetica" w:hAnsi="Helvetica" w:hint="eastAsia"/>
          <w:color w:val="333333"/>
          <w:sz w:val="28"/>
          <w:szCs w:val="28"/>
        </w:rPr>
        <w:t>找到《</w:t>
      </w:r>
      <w:r>
        <w:rPr>
          <w:rFonts w:ascii="Helvetica" w:hAnsi="Helvetica" w:hint="eastAsia"/>
          <w:color w:val="333333"/>
          <w:sz w:val="28"/>
          <w:szCs w:val="28"/>
        </w:rPr>
        <w:t>现代汉语（</w:t>
      </w:r>
      <w:r>
        <w:rPr>
          <w:rFonts w:ascii="Helvetica" w:hAnsi="Helvetic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）</w:t>
      </w:r>
      <w:r w:rsidRPr="00B4326A">
        <w:rPr>
          <w:rFonts w:ascii="Helvetica" w:hAnsi="Helvetica" w:hint="eastAsia"/>
          <w:color w:val="333333"/>
          <w:sz w:val="28"/>
          <w:szCs w:val="28"/>
        </w:rPr>
        <w:t>》，点击“进入学习”</w:t>
      </w:r>
    </w:p>
    <w:p w:rsidR="00300FB0" w:rsidRPr="00391445" w:rsidRDefault="00300FB0" w:rsidP="00391445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 w:rsidRPr="00391445">
        <w:rPr>
          <w:rFonts w:ascii="Helvetica" w:hAnsi="Helvetica"/>
          <w:color w:val="333333"/>
          <w:sz w:val="28"/>
          <w:szCs w:val="28"/>
        </w:rPr>
        <w:pict>
          <v:shape id="_x0000_i1029" type="#_x0000_t75" style="width:437.25pt;height:259.5pt">
            <v:imagedata r:id="rId11" o:title=""/>
          </v:shape>
        </w:pict>
      </w:r>
    </w:p>
    <w:p w:rsidR="00300FB0" w:rsidRDefault="00300FB0" w:rsidP="002076ED">
      <w:pPr>
        <w:jc w:val="left"/>
        <w:rPr>
          <w:sz w:val="28"/>
          <w:szCs w:val="28"/>
        </w:rPr>
      </w:pPr>
    </w:p>
    <w:p w:rsidR="00300FB0" w:rsidRPr="00842E80" w:rsidRDefault="00300FB0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300FB0" w:rsidRPr="00841D93" w:rsidRDefault="00300FB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2" w:history="1">
        <w:r w:rsidRPr="00841D93">
          <w:rPr>
            <w:rStyle w:val="Hyperlink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300FB0" w:rsidRDefault="00300FB0" w:rsidP="002076ED">
      <w:pPr>
        <w:jc w:val="left"/>
        <w:rPr>
          <w:sz w:val="28"/>
          <w:szCs w:val="28"/>
        </w:rPr>
      </w:pPr>
    </w:p>
    <w:p w:rsidR="00300FB0" w:rsidRPr="00B4326A" w:rsidRDefault="00300FB0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四、</w:t>
      </w:r>
      <w:r w:rsidRPr="00B4326A">
        <w:rPr>
          <w:rFonts w:hint="eastAsia"/>
          <w:b/>
          <w:color w:val="FF0000"/>
        </w:rPr>
        <w:t>论坛发帖方法：</w:t>
      </w:r>
    </w:p>
    <w:p w:rsidR="00300FB0" w:rsidRPr="00B4326A" w:rsidRDefault="00300FB0" w:rsidP="00B4326A">
      <w:pPr>
        <w:ind w:left="420"/>
        <w:jc w:val="left"/>
        <w:rPr>
          <w:b/>
          <w:color w:val="FF0000"/>
        </w:rPr>
      </w:pPr>
      <w:r>
        <w:rPr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Pr="00B4326A">
        <w:rPr>
          <w:rFonts w:hint="eastAsia"/>
          <w:b/>
          <w:color w:val="FF0000"/>
        </w:rPr>
        <w:t>进入课程</w:t>
      </w:r>
      <w:r w:rsidRPr="00B4326A">
        <w:rPr>
          <w:b/>
          <w:color w:val="FF0000"/>
        </w:rPr>
        <w:t>—</w:t>
      </w:r>
      <w:r w:rsidRPr="00B4326A">
        <w:rPr>
          <w:rFonts w:hint="eastAsia"/>
          <w:b/>
          <w:color w:val="FF0000"/>
        </w:rPr>
        <w:t>点击“课程讨论”</w:t>
      </w:r>
    </w:p>
    <w:p w:rsidR="00300FB0" w:rsidRDefault="00300FB0" w:rsidP="002076ED">
      <w:pPr>
        <w:jc w:val="left"/>
        <w:rPr>
          <w:b/>
          <w:color w:val="FF0000"/>
        </w:rPr>
      </w:pPr>
      <w:r w:rsidRPr="00743AC9">
        <w:rPr>
          <w:noProof/>
        </w:rPr>
        <w:pict>
          <v:shape id="图片 12" o:spid="_x0000_i1030" type="#_x0000_t75" style="width:411pt;height:174pt;visibility:visible">
            <v:imagedata r:id="rId13" o:title=""/>
          </v:shape>
        </w:pict>
      </w:r>
      <w:r>
        <w:rPr>
          <w:b/>
          <w:color w:val="FF0000"/>
        </w:rPr>
        <w:t>2</w:t>
      </w:r>
      <w:r>
        <w:rPr>
          <w:rFonts w:hint="eastAsia"/>
          <w:b/>
          <w:color w:val="FF0000"/>
        </w:rPr>
        <w:t>、点击开启一个新话题</w:t>
      </w:r>
    </w:p>
    <w:p w:rsidR="00300FB0" w:rsidRDefault="00300FB0" w:rsidP="002076ED">
      <w:pPr>
        <w:jc w:val="left"/>
        <w:rPr>
          <w:b/>
          <w:color w:val="FF0000"/>
        </w:rPr>
      </w:pPr>
      <w:r w:rsidRPr="00F864F8">
        <w:rPr>
          <w:b/>
          <w:noProof/>
          <w:color w:val="FF0000"/>
        </w:rPr>
        <w:pict>
          <v:shape id="图片 34" o:spid="_x0000_i1031" type="#_x0000_t75" style="width:412.5pt;height:192pt;visibility:visible">
            <v:imagedata r:id="rId14" o:title=""/>
          </v:shape>
        </w:pict>
      </w:r>
    </w:p>
    <w:p w:rsidR="00300FB0" w:rsidRDefault="00300FB0" w:rsidP="002076ED">
      <w:pPr>
        <w:jc w:val="left"/>
        <w:rPr>
          <w:b/>
          <w:color w:val="FF0000"/>
        </w:rPr>
      </w:pPr>
      <w:r>
        <w:rPr>
          <w:b/>
          <w:color w:val="FF0000"/>
        </w:rPr>
        <w:t>3</w:t>
      </w:r>
      <w:r>
        <w:rPr>
          <w:rFonts w:hint="eastAsia"/>
          <w:b/>
          <w:color w:val="FF0000"/>
        </w:rPr>
        <w:t>、依次录入：主题、正文、最后点击“发到讨论区上”即可。</w:t>
      </w:r>
    </w:p>
    <w:p w:rsidR="00300FB0" w:rsidRDefault="00300FB0" w:rsidP="002076ED">
      <w:pPr>
        <w:jc w:val="left"/>
        <w:rPr>
          <w:b/>
          <w:color w:val="FF0000"/>
        </w:rPr>
      </w:pPr>
    </w:p>
    <w:p w:rsidR="00300FB0" w:rsidRDefault="00300FB0" w:rsidP="002076ED">
      <w:pPr>
        <w:jc w:val="left"/>
        <w:rPr>
          <w:b/>
          <w:color w:val="FF0000"/>
        </w:rPr>
      </w:pPr>
      <w:r w:rsidRPr="00F864F8">
        <w:rPr>
          <w:b/>
          <w:noProof/>
          <w:color w:val="FF0000"/>
        </w:rPr>
        <w:pict>
          <v:shape id="图片 37" o:spid="_x0000_i1032" type="#_x0000_t75" style="width:412.5pt;height:204.75pt;visibility:visible">
            <v:imagedata r:id="rId15" o:title=""/>
          </v:shape>
        </w:pict>
      </w:r>
    </w:p>
    <w:p w:rsidR="00300FB0" w:rsidRDefault="00300FB0" w:rsidP="002076ED">
      <w:pPr>
        <w:jc w:val="left"/>
        <w:rPr>
          <w:b/>
          <w:color w:val="FF0000"/>
        </w:rPr>
      </w:pPr>
      <w:r>
        <w:rPr>
          <w:b/>
          <w:color w:val="FF0000"/>
        </w:rPr>
        <w:t>4</w:t>
      </w:r>
      <w:r>
        <w:rPr>
          <w:rFonts w:hint="eastAsia"/>
          <w:b/>
          <w:color w:val="FF0000"/>
        </w:rPr>
        <w:t>、查看学习资料</w:t>
      </w:r>
    </w:p>
    <w:p w:rsidR="00300FB0" w:rsidRDefault="00300FB0" w:rsidP="002076ED">
      <w:pPr>
        <w:jc w:val="left"/>
        <w:rPr>
          <w:b/>
          <w:color w:val="FF0000"/>
        </w:rPr>
      </w:pPr>
      <w:r w:rsidRPr="00743AC9">
        <w:rPr>
          <w:noProof/>
        </w:rPr>
        <w:pict>
          <v:shape id="图片 14" o:spid="_x0000_i1033" type="#_x0000_t75" style="width:414.75pt;height:165pt;visibility:visible">
            <v:imagedata r:id="rId16" o:title=""/>
          </v:shape>
        </w:pict>
      </w:r>
    </w:p>
    <w:p w:rsidR="00300FB0" w:rsidRDefault="00300FB0" w:rsidP="002076ED">
      <w:pPr>
        <w:jc w:val="left"/>
        <w:rPr>
          <w:b/>
          <w:color w:val="FF0000"/>
        </w:rPr>
      </w:pPr>
    </w:p>
    <w:p w:rsidR="00300FB0" w:rsidRPr="00EE7453" w:rsidRDefault="00300FB0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300FB0" w:rsidRPr="00EE7453" w:rsidRDefault="00300FB0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</w:rPr>
        <w:t>闫磊</w:t>
      </w:r>
      <w:r w:rsidRPr="00EE7453">
        <w:rPr>
          <w:rFonts w:hint="eastAsia"/>
          <w:b/>
          <w:color w:val="FF0000"/>
          <w:sz w:val="28"/>
          <w:szCs w:val="28"/>
        </w:rPr>
        <w:t>老师</w:t>
      </w:r>
      <w:r w:rsidRPr="00EE7453">
        <w:rPr>
          <w:b/>
          <w:color w:val="FF0000"/>
          <w:sz w:val="28"/>
          <w:szCs w:val="28"/>
        </w:rPr>
        <w:t xml:space="preserve">   </w:t>
      </w:r>
      <w:r w:rsidRPr="00EE7453">
        <w:rPr>
          <w:rFonts w:hint="eastAsia"/>
          <w:b/>
          <w:color w:val="FF0000"/>
          <w:sz w:val="28"/>
          <w:szCs w:val="28"/>
        </w:rPr>
        <w:t>电话</w:t>
      </w:r>
      <w:r w:rsidRPr="00EE7453">
        <w:rPr>
          <w:b/>
          <w:color w:val="FF0000"/>
          <w:sz w:val="28"/>
          <w:szCs w:val="28"/>
        </w:rPr>
        <w:t>189910998</w:t>
      </w:r>
      <w:r>
        <w:rPr>
          <w:b/>
          <w:color w:val="FF0000"/>
          <w:sz w:val="28"/>
          <w:szCs w:val="28"/>
        </w:rPr>
        <w:t>86</w:t>
      </w:r>
      <w:r w:rsidRPr="00EE7453">
        <w:rPr>
          <w:rFonts w:hint="eastAsia"/>
          <w:b/>
          <w:color w:val="FF0000"/>
          <w:sz w:val="28"/>
          <w:szCs w:val="28"/>
        </w:rPr>
        <w:t>，微信同号，</w:t>
      </w:r>
      <w:r w:rsidRPr="00EE7453">
        <w:rPr>
          <w:b/>
          <w:color w:val="FF0000"/>
          <w:sz w:val="28"/>
          <w:szCs w:val="28"/>
        </w:rPr>
        <w:t>QQ</w:t>
      </w:r>
      <w:r w:rsidRPr="00EE7453">
        <w:rPr>
          <w:rFonts w:hint="eastAsia"/>
          <w:b/>
          <w:color w:val="FF0000"/>
          <w:sz w:val="28"/>
          <w:szCs w:val="28"/>
        </w:rPr>
        <w:t>：</w:t>
      </w:r>
      <w:r>
        <w:rPr>
          <w:b/>
          <w:color w:val="FF0000"/>
          <w:sz w:val="28"/>
          <w:szCs w:val="28"/>
        </w:rPr>
        <w:t>464281363</w:t>
      </w:r>
      <w:r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300FB0" w:rsidRPr="00EE7453" w:rsidSect="004C5B3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FB0" w:rsidRDefault="00300FB0" w:rsidP="002C25E5">
      <w:r>
        <w:separator/>
      </w:r>
    </w:p>
  </w:endnote>
  <w:endnote w:type="continuationSeparator" w:id="0">
    <w:p w:rsidR="00300FB0" w:rsidRDefault="00300FB0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B0" w:rsidRDefault="00300F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B0" w:rsidRDefault="00300F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B0" w:rsidRDefault="00300F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FB0" w:rsidRDefault="00300FB0" w:rsidP="002C25E5">
      <w:r>
        <w:separator/>
      </w:r>
    </w:p>
  </w:footnote>
  <w:footnote w:type="continuationSeparator" w:id="0">
    <w:p w:rsidR="00300FB0" w:rsidRDefault="00300FB0" w:rsidP="002C25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B0" w:rsidRDefault="00300FB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B0" w:rsidRDefault="00300FB0" w:rsidP="00391445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FB0" w:rsidRDefault="00300F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B130A"/>
    <w:rsid w:val="002C25E5"/>
    <w:rsid w:val="002E3085"/>
    <w:rsid w:val="002F1D9B"/>
    <w:rsid w:val="00300FB0"/>
    <w:rsid w:val="00333D91"/>
    <w:rsid w:val="00342F96"/>
    <w:rsid w:val="00391445"/>
    <w:rsid w:val="003E201C"/>
    <w:rsid w:val="004167DB"/>
    <w:rsid w:val="00432E37"/>
    <w:rsid w:val="004C5B3C"/>
    <w:rsid w:val="004D1558"/>
    <w:rsid w:val="004E1D8F"/>
    <w:rsid w:val="00575FAF"/>
    <w:rsid w:val="005B0B18"/>
    <w:rsid w:val="00743AC9"/>
    <w:rsid w:val="007F55CD"/>
    <w:rsid w:val="008118A9"/>
    <w:rsid w:val="00841D93"/>
    <w:rsid w:val="00842E80"/>
    <w:rsid w:val="00855BDB"/>
    <w:rsid w:val="00936084"/>
    <w:rsid w:val="00963337"/>
    <w:rsid w:val="0097695C"/>
    <w:rsid w:val="009D6ECB"/>
    <w:rsid w:val="00A84273"/>
    <w:rsid w:val="00B4326A"/>
    <w:rsid w:val="00B864A1"/>
    <w:rsid w:val="00BA29AE"/>
    <w:rsid w:val="00C37A11"/>
    <w:rsid w:val="00DB6B9B"/>
    <w:rsid w:val="00DC339F"/>
    <w:rsid w:val="00E97D90"/>
    <w:rsid w:val="00EC4E9F"/>
    <w:rsid w:val="00EE7453"/>
    <w:rsid w:val="00F864F8"/>
    <w:rsid w:val="00FC3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B3C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75FA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5FAF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842E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C25E5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C25E5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B4326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hyperlink" Target="http://www.ylrtvu.net.cn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8654</TotalTime>
  <Pages>5</Pages>
  <Words>62</Words>
  <Characters>359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未知</cp:lastModifiedBy>
  <cp:revision>58</cp:revision>
  <dcterms:created xsi:type="dcterms:W3CDTF">2019-05-10T08:39:00Z</dcterms:created>
  <dcterms:modified xsi:type="dcterms:W3CDTF">2019-11-28T23:57:00Z</dcterms:modified>
</cp:coreProperties>
</file>